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571F7" w14:textId="77777777" w:rsidR="0046154E" w:rsidRDefault="0046154E" w:rsidP="00311133">
      <w:pPr>
        <w:spacing w:after="0" w:line="240" w:lineRule="auto"/>
      </w:pPr>
      <w:r>
        <w:separator/>
      </w:r>
    </w:p>
  </w:endnote>
  <w:endnote w:type="continuationSeparator" w:id="0">
    <w:p w14:paraId="31D7EFBE" w14:textId="77777777" w:rsidR="0046154E" w:rsidRDefault="0046154E" w:rsidP="00311133">
      <w:pPr>
        <w:spacing w:after="0" w:line="240" w:lineRule="auto"/>
      </w:pPr>
      <w:r>
        <w:continuationSeparator/>
      </w:r>
    </w:p>
  </w:endnote>
  <w:endnote w:type="continuationNotice" w:id="1">
    <w:p w14:paraId="77216612" w14:textId="77777777" w:rsidR="0046154E" w:rsidRDefault="004615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BAAA3" w14:textId="358301DC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3669AD">
      <w:rPr>
        <w:rStyle w:val="Numerstrony"/>
        <w:noProof/>
      </w:rPr>
      <w:t>52</w:t>
    </w:r>
    <w:r>
      <w:rPr>
        <w:rStyle w:val="Numerstrony"/>
      </w:rPr>
      <w:fldChar w:fldCharType="end"/>
    </w:r>
  </w:p>
  <w:p w14:paraId="6CCE1C75" w14:textId="3EECE8DD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3669AD">
      <w:rPr>
        <w:rStyle w:val="Numerstrony"/>
        <w:noProof/>
      </w:rPr>
      <w:t>52</w:t>
    </w:r>
    <w:r>
      <w:rPr>
        <w:rStyle w:val="Numerstrony"/>
      </w:rPr>
      <w:fldChar w:fldCharType="end"/>
    </w:r>
  </w:p>
  <w:p w14:paraId="3A26AE4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Content>
      <w:p w14:paraId="62085D42" w14:textId="77777777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75EEA396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7B030" w14:textId="77777777" w:rsidR="0046154E" w:rsidRDefault="0046154E" w:rsidP="00311133">
      <w:pPr>
        <w:spacing w:after="0" w:line="240" w:lineRule="auto"/>
      </w:pPr>
      <w:r>
        <w:separator/>
      </w:r>
    </w:p>
  </w:footnote>
  <w:footnote w:type="continuationSeparator" w:id="0">
    <w:p w14:paraId="6A97EBDA" w14:textId="77777777" w:rsidR="0046154E" w:rsidRDefault="0046154E" w:rsidP="00311133">
      <w:pPr>
        <w:spacing w:after="0" w:line="240" w:lineRule="auto"/>
      </w:pPr>
      <w:r>
        <w:continuationSeparator/>
      </w:r>
    </w:p>
  </w:footnote>
  <w:footnote w:type="continuationNotice" w:id="1">
    <w:p w14:paraId="6CBFC30F" w14:textId="77777777" w:rsidR="0046154E" w:rsidRDefault="0046154E">
      <w:pPr>
        <w:spacing w:after="0" w:line="240" w:lineRule="auto"/>
      </w:pPr>
    </w:p>
  </w:footnote>
  <w:footnote w:id="2">
    <w:p w14:paraId="59EA3349" w14:textId="0F988E85" w:rsidR="00A46DDC" w:rsidRDefault="00A46DDC" w:rsidP="00A46DDC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40 ustawy wdrożeniowej "Projekt hybrydowy polega na wspólnej realizacji projektu przez partnerstwo publiczno-prywatne w rozumieniu art. 2 pkt 15 rozporządzenia ogólnego". Zgodnie z ww. przepisem rozporządzenia ogólnego, projekt hybrydowy jest to </w:t>
      </w:r>
      <w:r w:rsidR="00614EA1">
        <w:t>operacja,</w:t>
      </w:r>
      <w:r>
        <w:t xml:space="preserve"> która jest wdrażana w ramach partnerstwa między podmiotami publicznymi i sektorem prywatnym, zgodnie z umową o PPP, i która ma na celu świadczenie usług publicznych w oparciu o podział ryzyka między partnerów, przewidująca wykorzystanie specjalistycznej wiedzy sektora prywatnego, albo dodatkowych źródeł kapitału, albo obu tych elementów jednocześnie.</w:t>
      </w:r>
    </w:p>
    <w:p w14:paraId="08BE57CE" w14:textId="77777777" w:rsidR="00A46DDC" w:rsidRDefault="00A46DDC" w:rsidP="00A46DDC">
      <w:pPr>
        <w:pStyle w:val="Tekstprzypisudolnego"/>
      </w:pPr>
      <w:r>
        <w:t>Na gruncie prawa krajowego projektami hybrydowymi w rozumieniu ustawy wdrożeniowej i rozporządzenia ogólnego mogą być nie tylko projekty realizowane w oparciu o ustawę z dnia 19 grudnia 2008 r. o partnerstwie publiczno-prywatnym (Dz.U. z 2020 r. poz. 711 i 2275). Mogą to być również projekty, w których podstawą realizacji są inne akty prawne, m.in. ustawa z dnia 21 października 2016 r. o umowie koncesji na roboty budowlane lub usługi (Dz. U. z 2019 r. poz. 1528, 1655 i 2020 oraz z 2020 r. poz. 2275).</w:t>
      </w:r>
    </w:p>
    <w:p w14:paraId="093B3CFA" w14:textId="77777777" w:rsidR="00A46DDC" w:rsidRDefault="00A46DDC" w:rsidP="00A46DDC">
      <w:pPr>
        <w:pStyle w:val="Tekstprzypisudolnego"/>
      </w:pPr>
      <w:r>
        <w:t>Więcej informacji nt. formuły PPP i projektów hybrydowych na stronie: www.ppp.gov.pl.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D450A5"/>
    <w:multiLevelType w:val="hybridMultilevel"/>
    <w:tmpl w:val="66566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B77363"/>
    <w:multiLevelType w:val="hybridMultilevel"/>
    <w:tmpl w:val="A34C4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7856C4"/>
    <w:multiLevelType w:val="hybridMultilevel"/>
    <w:tmpl w:val="C6F4056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41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5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0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7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B5D7659"/>
    <w:multiLevelType w:val="multilevel"/>
    <w:tmpl w:val="297E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4B95062"/>
    <w:multiLevelType w:val="multilevel"/>
    <w:tmpl w:val="2420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C73410C"/>
    <w:multiLevelType w:val="multilevel"/>
    <w:tmpl w:val="665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6E371439"/>
    <w:multiLevelType w:val="hybridMultilevel"/>
    <w:tmpl w:val="FCD29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7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9D12682"/>
    <w:multiLevelType w:val="multilevel"/>
    <w:tmpl w:val="1812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400704">
    <w:abstractNumId w:val="81"/>
  </w:num>
  <w:num w:numId="2" w16cid:durableId="1159494494">
    <w:abstractNumId w:val="15"/>
  </w:num>
  <w:num w:numId="3" w16cid:durableId="1504932230">
    <w:abstractNumId w:val="14"/>
  </w:num>
  <w:num w:numId="4" w16cid:durableId="846864191">
    <w:abstractNumId w:val="83"/>
  </w:num>
  <w:num w:numId="5" w16cid:durableId="1564606942">
    <w:abstractNumId w:val="97"/>
  </w:num>
  <w:num w:numId="6" w16cid:durableId="1376999072">
    <w:abstractNumId w:val="125"/>
  </w:num>
  <w:num w:numId="7" w16cid:durableId="1926574628">
    <w:abstractNumId w:val="122"/>
  </w:num>
  <w:num w:numId="8" w16cid:durableId="1257012987">
    <w:abstractNumId w:val="120"/>
  </w:num>
  <w:num w:numId="9" w16cid:durableId="101849581">
    <w:abstractNumId w:val="98"/>
  </w:num>
  <w:num w:numId="10" w16cid:durableId="588078904">
    <w:abstractNumId w:val="63"/>
  </w:num>
  <w:num w:numId="11" w16cid:durableId="1870409067">
    <w:abstractNumId w:val="80"/>
  </w:num>
  <w:num w:numId="12" w16cid:durableId="1503854980">
    <w:abstractNumId w:val="139"/>
  </w:num>
  <w:num w:numId="13" w16cid:durableId="966081474">
    <w:abstractNumId w:val="6"/>
  </w:num>
  <w:num w:numId="14" w16cid:durableId="1954166439">
    <w:abstractNumId w:val="8"/>
  </w:num>
  <w:num w:numId="15" w16cid:durableId="90131954">
    <w:abstractNumId w:val="32"/>
  </w:num>
  <w:num w:numId="16" w16cid:durableId="1612280408">
    <w:abstractNumId w:val="55"/>
  </w:num>
  <w:num w:numId="17" w16cid:durableId="2077970941">
    <w:abstractNumId w:val="99"/>
  </w:num>
  <w:num w:numId="18" w16cid:durableId="918829486">
    <w:abstractNumId w:val="86"/>
  </w:num>
  <w:num w:numId="19" w16cid:durableId="1120683825">
    <w:abstractNumId w:val="71"/>
  </w:num>
  <w:num w:numId="20" w16cid:durableId="1323582698">
    <w:abstractNumId w:val="134"/>
  </w:num>
  <w:num w:numId="21" w16cid:durableId="1708598728">
    <w:abstractNumId w:val="89"/>
  </w:num>
  <w:num w:numId="22" w16cid:durableId="329408060">
    <w:abstractNumId w:val="49"/>
  </w:num>
  <w:num w:numId="23" w16cid:durableId="1484807255">
    <w:abstractNumId w:val="79"/>
  </w:num>
  <w:num w:numId="24" w16cid:durableId="1048845644">
    <w:abstractNumId w:val="130"/>
  </w:num>
  <w:num w:numId="25" w16cid:durableId="1581670858">
    <w:abstractNumId w:val="100"/>
  </w:num>
  <w:num w:numId="26" w16cid:durableId="1145194796">
    <w:abstractNumId w:val="26"/>
  </w:num>
  <w:num w:numId="27" w16cid:durableId="255939125">
    <w:abstractNumId w:val="135"/>
  </w:num>
  <w:num w:numId="28" w16cid:durableId="2094934646">
    <w:abstractNumId w:val="58"/>
  </w:num>
  <w:num w:numId="29" w16cid:durableId="1486702007">
    <w:abstractNumId w:val="82"/>
  </w:num>
  <w:num w:numId="30" w16cid:durableId="1951231926">
    <w:abstractNumId w:val="95"/>
  </w:num>
  <w:num w:numId="31" w16cid:durableId="454644311">
    <w:abstractNumId w:val="137"/>
  </w:num>
  <w:num w:numId="32" w16cid:durableId="340855454">
    <w:abstractNumId w:val="41"/>
  </w:num>
  <w:num w:numId="33" w16cid:durableId="707804362">
    <w:abstractNumId w:val="117"/>
  </w:num>
  <w:num w:numId="34" w16cid:durableId="828062689">
    <w:abstractNumId w:val="33"/>
  </w:num>
  <w:num w:numId="35" w16cid:durableId="208805353">
    <w:abstractNumId w:val="119"/>
  </w:num>
  <w:num w:numId="36" w16cid:durableId="2138406887">
    <w:abstractNumId w:val="138"/>
  </w:num>
  <w:num w:numId="37" w16cid:durableId="1969777459">
    <w:abstractNumId w:val="48"/>
  </w:num>
  <w:num w:numId="38" w16cid:durableId="961156310">
    <w:abstractNumId w:val="72"/>
  </w:num>
  <w:num w:numId="39" w16cid:durableId="1943149350">
    <w:abstractNumId w:val="91"/>
  </w:num>
  <w:num w:numId="40" w16cid:durableId="108404248">
    <w:abstractNumId w:val="109"/>
  </w:num>
  <w:num w:numId="41" w16cid:durableId="1465538870">
    <w:abstractNumId w:val="51"/>
  </w:num>
  <w:num w:numId="42" w16cid:durableId="1993943644">
    <w:abstractNumId w:val="106"/>
  </w:num>
  <w:num w:numId="43" w16cid:durableId="2113042250">
    <w:abstractNumId w:val="0"/>
  </w:num>
  <w:num w:numId="44" w16cid:durableId="974019336">
    <w:abstractNumId w:val="56"/>
  </w:num>
  <w:num w:numId="45" w16cid:durableId="208300169">
    <w:abstractNumId w:val="13"/>
  </w:num>
  <w:num w:numId="46" w16cid:durableId="2012835511">
    <w:abstractNumId w:val="128"/>
  </w:num>
  <w:num w:numId="47" w16cid:durableId="1915779050">
    <w:abstractNumId w:val="111"/>
  </w:num>
  <w:num w:numId="48" w16cid:durableId="1474903199">
    <w:abstractNumId w:val="11"/>
  </w:num>
  <w:num w:numId="49" w16cid:durableId="213539575">
    <w:abstractNumId w:val="132"/>
  </w:num>
  <w:num w:numId="50" w16cid:durableId="32537651">
    <w:abstractNumId w:val="1"/>
  </w:num>
  <w:num w:numId="51" w16cid:durableId="1177885636">
    <w:abstractNumId w:val="74"/>
  </w:num>
  <w:num w:numId="52" w16cid:durableId="1586842554">
    <w:abstractNumId w:val="50"/>
  </w:num>
  <w:num w:numId="53" w16cid:durableId="1939365127">
    <w:abstractNumId w:val="93"/>
  </w:num>
  <w:num w:numId="54" w16cid:durableId="2091194564">
    <w:abstractNumId w:val="12"/>
  </w:num>
  <w:num w:numId="55" w16cid:durableId="1937055926">
    <w:abstractNumId w:val="105"/>
  </w:num>
  <w:num w:numId="56" w16cid:durableId="464347109">
    <w:abstractNumId w:val="61"/>
  </w:num>
  <w:num w:numId="57" w16cid:durableId="1097094655">
    <w:abstractNumId w:val="116"/>
  </w:num>
  <w:num w:numId="58" w16cid:durableId="1263299313">
    <w:abstractNumId w:val="92"/>
  </w:num>
  <w:num w:numId="59" w16cid:durableId="1690331793">
    <w:abstractNumId w:val="114"/>
  </w:num>
  <w:num w:numId="60" w16cid:durableId="54863138">
    <w:abstractNumId w:val="43"/>
  </w:num>
  <w:num w:numId="61" w16cid:durableId="557861741">
    <w:abstractNumId w:val="124"/>
  </w:num>
  <w:num w:numId="62" w16cid:durableId="916862611">
    <w:abstractNumId w:val="3"/>
  </w:num>
  <w:num w:numId="63" w16cid:durableId="2068214107">
    <w:abstractNumId w:val="45"/>
  </w:num>
  <w:num w:numId="64" w16cid:durableId="1081875053">
    <w:abstractNumId w:val="5"/>
  </w:num>
  <w:num w:numId="65" w16cid:durableId="268658934">
    <w:abstractNumId w:val="131"/>
  </w:num>
  <w:num w:numId="66" w16cid:durableId="1131901600">
    <w:abstractNumId w:val="68"/>
  </w:num>
  <w:num w:numId="67" w16cid:durableId="896546542">
    <w:abstractNumId w:val="113"/>
  </w:num>
  <w:num w:numId="68" w16cid:durableId="1703822777">
    <w:abstractNumId w:val="65"/>
  </w:num>
  <w:num w:numId="69" w16cid:durableId="62415255">
    <w:abstractNumId w:val="90"/>
  </w:num>
  <w:num w:numId="70" w16cid:durableId="310866084">
    <w:abstractNumId w:val="31"/>
  </w:num>
  <w:num w:numId="71" w16cid:durableId="1209031061">
    <w:abstractNumId w:val="44"/>
  </w:num>
  <w:num w:numId="72" w16cid:durableId="768356155">
    <w:abstractNumId w:val="19"/>
  </w:num>
  <w:num w:numId="73" w16cid:durableId="1216545256">
    <w:abstractNumId w:val="17"/>
  </w:num>
  <w:num w:numId="74" w16cid:durableId="272902533">
    <w:abstractNumId w:val="20"/>
  </w:num>
  <w:num w:numId="75" w16cid:durableId="916404759">
    <w:abstractNumId w:val="9"/>
  </w:num>
  <w:num w:numId="76" w16cid:durableId="964431218">
    <w:abstractNumId w:val="24"/>
  </w:num>
  <w:num w:numId="77" w16cid:durableId="1691562515">
    <w:abstractNumId w:val="101"/>
  </w:num>
  <w:num w:numId="78" w16cid:durableId="1910725012">
    <w:abstractNumId w:val="34"/>
  </w:num>
  <w:num w:numId="79" w16cid:durableId="473721241">
    <w:abstractNumId w:val="4"/>
  </w:num>
  <w:num w:numId="80" w16cid:durableId="633104481">
    <w:abstractNumId w:val="133"/>
  </w:num>
  <w:num w:numId="81" w16cid:durableId="502089242">
    <w:abstractNumId w:val="102"/>
  </w:num>
  <w:num w:numId="82" w16cid:durableId="26028099">
    <w:abstractNumId w:val="64"/>
  </w:num>
  <w:num w:numId="83" w16cid:durableId="187333310">
    <w:abstractNumId w:val="75"/>
  </w:num>
  <w:num w:numId="84" w16cid:durableId="1795446367">
    <w:abstractNumId w:val="96"/>
  </w:num>
  <w:num w:numId="85" w16cid:durableId="635642402">
    <w:abstractNumId w:val="37"/>
  </w:num>
  <w:num w:numId="86" w16cid:durableId="2107191537">
    <w:abstractNumId w:val="121"/>
  </w:num>
  <w:num w:numId="87" w16cid:durableId="206181300">
    <w:abstractNumId w:val="27"/>
  </w:num>
  <w:num w:numId="88" w16cid:durableId="1209613742">
    <w:abstractNumId w:val="38"/>
  </w:num>
  <w:num w:numId="89" w16cid:durableId="1098595411">
    <w:abstractNumId w:val="16"/>
  </w:num>
  <w:num w:numId="90" w16cid:durableId="1524901572">
    <w:abstractNumId w:val="28"/>
  </w:num>
  <w:num w:numId="91" w16cid:durableId="2045665070">
    <w:abstractNumId w:val="22"/>
  </w:num>
  <w:num w:numId="92" w16cid:durableId="93405874">
    <w:abstractNumId w:val="85"/>
  </w:num>
  <w:num w:numId="93" w16cid:durableId="1628121597">
    <w:abstractNumId w:val="69"/>
  </w:num>
  <w:num w:numId="94" w16cid:durableId="565342816">
    <w:abstractNumId w:val="73"/>
  </w:num>
  <w:num w:numId="95" w16cid:durableId="42214603">
    <w:abstractNumId w:val="52"/>
  </w:num>
  <w:num w:numId="96" w16cid:durableId="1017729111">
    <w:abstractNumId w:val="42"/>
  </w:num>
  <w:num w:numId="97" w16cid:durableId="303781901">
    <w:abstractNumId w:val="112"/>
  </w:num>
  <w:num w:numId="98" w16cid:durableId="1618944324">
    <w:abstractNumId w:val="40"/>
  </w:num>
  <w:num w:numId="99" w16cid:durableId="482084570">
    <w:abstractNumId w:val="46"/>
  </w:num>
  <w:num w:numId="100" w16cid:durableId="926231253">
    <w:abstractNumId w:val="140"/>
  </w:num>
  <w:num w:numId="101" w16cid:durableId="1088963838">
    <w:abstractNumId w:val="84"/>
  </w:num>
  <w:num w:numId="102" w16cid:durableId="820150229">
    <w:abstractNumId w:val="29"/>
  </w:num>
  <w:num w:numId="103" w16cid:durableId="686100637">
    <w:abstractNumId w:val="59"/>
  </w:num>
  <w:num w:numId="104" w16cid:durableId="284431985">
    <w:abstractNumId w:val="53"/>
  </w:num>
  <w:num w:numId="105" w16cid:durableId="1126506284">
    <w:abstractNumId w:val="115"/>
  </w:num>
  <w:num w:numId="106" w16cid:durableId="574705434">
    <w:abstractNumId w:val="10"/>
  </w:num>
  <w:num w:numId="107" w16cid:durableId="2029745598">
    <w:abstractNumId w:val="110"/>
  </w:num>
  <w:num w:numId="108" w16cid:durableId="1052075553">
    <w:abstractNumId w:val="94"/>
  </w:num>
  <w:num w:numId="109" w16cid:durableId="690641246">
    <w:abstractNumId w:val="103"/>
  </w:num>
  <w:num w:numId="110" w16cid:durableId="1392848496">
    <w:abstractNumId w:val="36"/>
  </w:num>
  <w:num w:numId="111" w16cid:durableId="512763620">
    <w:abstractNumId w:val="70"/>
  </w:num>
  <w:num w:numId="112" w16cid:durableId="1211116575">
    <w:abstractNumId w:val="107"/>
  </w:num>
  <w:num w:numId="113" w16cid:durableId="1990554041">
    <w:abstractNumId w:val="18"/>
  </w:num>
  <w:num w:numId="114" w16cid:durableId="715081059">
    <w:abstractNumId w:val="57"/>
  </w:num>
  <w:num w:numId="115" w16cid:durableId="1938368003">
    <w:abstractNumId w:val="127"/>
  </w:num>
  <w:num w:numId="116" w16cid:durableId="2068216715">
    <w:abstractNumId w:val="23"/>
  </w:num>
  <w:num w:numId="117" w16cid:durableId="1535732944">
    <w:abstractNumId w:val="25"/>
  </w:num>
  <w:num w:numId="118" w16cid:durableId="996566799">
    <w:abstractNumId w:val="62"/>
  </w:num>
  <w:num w:numId="119" w16cid:durableId="766384487">
    <w:abstractNumId w:val="60"/>
  </w:num>
  <w:num w:numId="120" w16cid:durableId="967904747">
    <w:abstractNumId w:val="136"/>
  </w:num>
  <w:num w:numId="121" w16cid:durableId="506872555">
    <w:abstractNumId w:val="67"/>
  </w:num>
  <w:num w:numId="122" w16cid:durableId="2107724618">
    <w:abstractNumId w:val="77"/>
  </w:num>
  <w:num w:numId="123" w16cid:durableId="1029456427">
    <w:abstractNumId w:val="35"/>
  </w:num>
  <w:num w:numId="124" w16cid:durableId="1075202394">
    <w:abstractNumId w:val="7"/>
  </w:num>
  <w:num w:numId="125" w16cid:durableId="124009458">
    <w:abstractNumId w:val="47"/>
  </w:num>
  <w:num w:numId="126" w16cid:durableId="1909457411">
    <w:abstractNumId w:val="108"/>
  </w:num>
  <w:num w:numId="127" w16cid:durableId="1556503637">
    <w:abstractNumId w:val="66"/>
  </w:num>
  <w:num w:numId="128" w16cid:durableId="1736587033">
    <w:abstractNumId w:val="87"/>
  </w:num>
  <w:num w:numId="129" w16cid:durableId="1201432585">
    <w:abstractNumId w:val="30"/>
  </w:num>
  <w:num w:numId="130" w16cid:durableId="186335562">
    <w:abstractNumId w:val="54"/>
  </w:num>
  <w:num w:numId="131" w16cid:durableId="60838767">
    <w:abstractNumId w:val="126"/>
  </w:num>
  <w:num w:numId="132" w16cid:durableId="423110248">
    <w:abstractNumId w:val="76"/>
  </w:num>
  <w:num w:numId="133" w16cid:durableId="1307122976">
    <w:abstractNumId w:val="2"/>
  </w:num>
  <w:num w:numId="134" w16cid:durableId="492911262">
    <w:abstractNumId w:val="88"/>
  </w:num>
  <w:num w:numId="135" w16cid:durableId="81269892">
    <w:abstractNumId w:val="104"/>
  </w:num>
  <w:num w:numId="136" w16cid:durableId="1543398091">
    <w:abstractNumId w:val="118"/>
  </w:num>
  <w:num w:numId="137" w16cid:durableId="1711687784">
    <w:abstractNumId w:val="129"/>
  </w:num>
  <w:num w:numId="138" w16cid:durableId="315643697">
    <w:abstractNumId w:val="78"/>
  </w:num>
  <w:num w:numId="139" w16cid:durableId="1746492676">
    <w:abstractNumId w:val="123"/>
  </w:num>
  <w:num w:numId="140" w16cid:durableId="1052369">
    <w:abstractNumId w:val="81"/>
  </w:num>
  <w:num w:numId="141" w16cid:durableId="2143225237">
    <w:abstractNumId w:val="39"/>
  </w:num>
  <w:num w:numId="142" w16cid:durableId="489911211">
    <w:abstractNumId w:val="21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2B"/>
    <w:rsid w:val="0000043F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27761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1202"/>
    <w:rsid w:val="00042B96"/>
    <w:rsid w:val="00043321"/>
    <w:rsid w:val="000437C5"/>
    <w:rsid w:val="000446B0"/>
    <w:rsid w:val="00044B0B"/>
    <w:rsid w:val="00046B4F"/>
    <w:rsid w:val="000477D0"/>
    <w:rsid w:val="00054EDC"/>
    <w:rsid w:val="00055291"/>
    <w:rsid w:val="000566B5"/>
    <w:rsid w:val="0006120B"/>
    <w:rsid w:val="00063D75"/>
    <w:rsid w:val="000676AF"/>
    <w:rsid w:val="00067A45"/>
    <w:rsid w:val="00067B49"/>
    <w:rsid w:val="000748E4"/>
    <w:rsid w:val="00082716"/>
    <w:rsid w:val="0008295E"/>
    <w:rsid w:val="00082CC2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A758E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1F1C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E7A76"/>
    <w:rsid w:val="000F2350"/>
    <w:rsid w:val="000F2B9C"/>
    <w:rsid w:val="000F34CF"/>
    <w:rsid w:val="000F67C9"/>
    <w:rsid w:val="000F6B2B"/>
    <w:rsid w:val="000F754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155C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67C2"/>
    <w:rsid w:val="0016776A"/>
    <w:rsid w:val="001721BB"/>
    <w:rsid w:val="001743A6"/>
    <w:rsid w:val="00176640"/>
    <w:rsid w:val="001807C5"/>
    <w:rsid w:val="001826E7"/>
    <w:rsid w:val="0018303F"/>
    <w:rsid w:val="00183652"/>
    <w:rsid w:val="00186D5A"/>
    <w:rsid w:val="00186F48"/>
    <w:rsid w:val="00191CC1"/>
    <w:rsid w:val="0019235A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3491"/>
    <w:rsid w:val="001C5E2D"/>
    <w:rsid w:val="001C64B7"/>
    <w:rsid w:val="001C6655"/>
    <w:rsid w:val="001C7035"/>
    <w:rsid w:val="001C730C"/>
    <w:rsid w:val="001D0B49"/>
    <w:rsid w:val="001D2EB4"/>
    <w:rsid w:val="001D32AD"/>
    <w:rsid w:val="001D3805"/>
    <w:rsid w:val="001D5E9E"/>
    <w:rsid w:val="001D5F41"/>
    <w:rsid w:val="001D6B70"/>
    <w:rsid w:val="001D74B2"/>
    <w:rsid w:val="001D7C8A"/>
    <w:rsid w:val="001E225A"/>
    <w:rsid w:val="001E28C7"/>
    <w:rsid w:val="001E3CDB"/>
    <w:rsid w:val="001E4541"/>
    <w:rsid w:val="001E4A2F"/>
    <w:rsid w:val="001E6850"/>
    <w:rsid w:val="001F0370"/>
    <w:rsid w:val="001F1DCE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EE9"/>
    <w:rsid w:val="00205F59"/>
    <w:rsid w:val="00207D39"/>
    <w:rsid w:val="00211203"/>
    <w:rsid w:val="00212762"/>
    <w:rsid w:val="00212B53"/>
    <w:rsid w:val="00213949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0EF"/>
    <w:rsid w:val="00233440"/>
    <w:rsid w:val="002337CD"/>
    <w:rsid w:val="002342C3"/>
    <w:rsid w:val="00235867"/>
    <w:rsid w:val="002367F0"/>
    <w:rsid w:val="00240523"/>
    <w:rsid w:val="00240ED9"/>
    <w:rsid w:val="002425BD"/>
    <w:rsid w:val="00243712"/>
    <w:rsid w:val="00244279"/>
    <w:rsid w:val="0024431D"/>
    <w:rsid w:val="0024479F"/>
    <w:rsid w:val="00247E02"/>
    <w:rsid w:val="002500D9"/>
    <w:rsid w:val="002509CB"/>
    <w:rsid w:val="00251006"/>
    <w:rsid w:val="00251CAC"/>
    <w:rsid w:val="00253769"/>
    <w:rsid w:val="00253F97"/>
    <w:rsid w:val="0025649D"/>
    <w:rsid w:val="00257C4B"/>
    <w:rsid w:val="002647B6"/>
    <w:rsid w:val="00264F79"/>
    <w:rsid w:val="00265A76"/>
    <w:rsid w:val="00265BE4"/>
    <w:rsid w:val="00266013"/>
    <w:rsid w:val="00267D10"/>
    <w:rsid w:val="00270782"/>
    <w:rsid w:val="00270E01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37A2"/>
    <w:rsid w:val="00283937"/>
    <w:rsid w:val="00285A52"/>
    <w:rsid w:val="00285C38"/>
    <w:rsid w:val="00286132"/>
    <w:rsid w:val="002874D1"/>
    <w:rsid w:val="0028793B"/>
    <w:rsid w:val="00291441"/>
    <w:rsid w:val="00291A0B"/>
    <w:rsid w:val="002932DE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2C"/>
    <w:rsid w:val="002D073B"/>
    <w:rsid w:val="002D305F"/>
    <w:rsid w:val="002D3367"/>
    <w:rsid w:val="002D39E5"/>
    <w:rsid w:val="002D5033"/>
    <w:rsid w:val="002D64D5"/>
    <w:rsid w:val="002D6BA6"/>
    <w:rsid w:val="002D6CD6"/>
    <w:rsid w:val="002D7969"/>
    <w:rsid w:val="002E0F9C"/>
    <w:rsid w:val="002E1119"/>
    <w:rsid w:val="002E1C85"/>
    <w:rsid w:val="002E307C"/>
    <w:rsid w:val="002E4BD8"/>
    <w:rsid w:val="002E51A6"/>
    <w:rsid w:val="002E71E8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452B"/>
    <w:rsid w:val="00315779"/>
    <w:rsid w:val="003157FE"/>
    <w:rsid w:val="00316DD2"/>
    <w:rsid w:val="00320AC6"/>
    <w:rsid w:val="00320F05"/>
    <w:rsid w:val="00321A9A"/>
    <w:rsid w:val="00322434"/>
    <w:rsid w:val="00323255"/>
    <w:rsid w:val="00323A50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0138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669AD"/>
    <w:rsid w:val="003707D6"/>
    <w:rsid w:val="003767A2"/>
    <w:rsid w:val="00380435"/>
    <w:rsid w:val="003805E5"/>
    <w:rsid w:val="00381210"/>
    <w:rsid w:val="00381418"/>
    <w:rsid w:val="003815F7"/>
    <w:rsid w:val="00382B83"/>
    <w:rsid w:val="003854F0"/>
    <w:rsid w:val="0038632B"/>
    <w:rsid w:val="00387212"/>
    <w:rsid w:val="00390E4D"/>
    <w:rsid w:val="00391E4A"/>
    <w:rsid w:val="00393995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267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0E50"/>
    <w:rsid w:val="003E1FA6"/>
    <w:rsid w:val="003E24C6"/>
    <w:rsid w:val="003E2856"/>
    <w:rsid w:val="003E72C6"/>
    <w:rsid w:val="003E79A9"/>
    <w:rsid w:val="003F13BA"/>
    <w:rsid w:val="003F148E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F48"/>
    <w:rsid w:val="00403246"/>
    <w:rsid w:val="00403761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0053"/>
    <w:rsid w:val="004215A5"/>
    <w:rsid w:val="004216ED"/>
    <w:rsid w:val="004219B5"/>
    <w:rsid w:val="00421A2C"/>
    <w:rsid w:val="00424365"/>
    <w:rsid w:val="004248BC"/>
    <w:rsid w:val="00425900"/>
    <w:rsid w:val="00425BA6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7083"/>
    <w:rsid w:val="0043735E"/>
    <w:rsid w:val="00437C80"/>
    <w:rsid w:val="0043D9D9"/>
    <w:rsid w:val="0044048E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67B9"/>
    <w:rsid w:val="004575B2"/>
    <w:rsid w:val="0046154E"/>
    <w:rsid w:val="004634A4"/>
    <w:rsid w:val="00465B69"/>
    <w:rsid w:val="00466272"/>
    <w:rsid w:val="00468C8F"/>
    <w:rsid w:val="0047023E"/>
    <w:rsid w:val="0047176D"/>
    <w:rsid w:val="0047252C"/>
    <w:rsid w:val="0047522B"/>
    <w:rsid w:val="0047598A"/>
    <w:rsid w:val="00476D09"/>
    <w:rsid w:val="00477394"/>
    <w:rsid w:val="00480DB0"/>
    <w:rsid w:val="00481965"/>
    <w:rsid w:val="00483A99"/>
    <w:rsid w:val="00484A36"/>
    <w:rsid w:val="00484E43"/>
    <w:rsid w:val="00485270"/>
    <w:rsid w:val="004865F3"/>
    <w:rsid w:val="00486625"/>
    <w:rsid w:val="00486667"/>
    <w:rsid w:val="00486A22"/>
    <w:rsid w:val="00487C92"/>
    <w:rsid w:val="00490B98"/>
    <w:rsid w:val="004917BB"/>
    <w:rsid w:val="00491C2A"/>
    <w:rsid w:val="0049278C"/>
    <w:rsid w:val="00492EFA"/>
    <w:rsid w:val="0049392B"/>
    <w:rsid w:val="00493C0C"/>
    <w:rsid w:val="004968C1"/>
    <w:rsid w:val="004A152C"/>
    <w:rsid w:val="004A3925"/>
    <w:rsid w:val="004A44DB"/>
    <w:rsid w:val="004A45B6"/>
    <w:rsid w:val="004A50A3"/>
    <w:rsid w:val="004A6F05"/>
    <w:rsid w:val="004A77D5"/>
    <w:rsid w:val="004B0FD0"/>
    <w:rsid w:val="004B130B"/>
    <w:rsid w:val="004B17E7"/>
    <w:rsid w:val="004B4CB8"/>
    <w:rsid w:val="004B70F7"/>
    <w:rsid w:val="004B72DA"/>
    <w:rsid w:val="004C02F1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445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1B94"/>
    <w:rsid w:val="004F377E"/>
    <w:rsid w:val="004F4206"/>
    <w:rsid w:val="004F467B"/>
    <w:rsid w:val="004F480C"/>
    <w:rsid w:val="004F519A"/>
    <w:rsid w:val="004F59F9"/>
    <w:rsid w:val="004F6176"/>
    <w:rsid w:val="004F6255"/>
    <w:rsid w:val="004F6D31"/>
    <w:rsid w:val="004F72DD"/>
    <w:rsid w:val="0050063A"/>
    <w:rsid w:val="00500AA7"/>
    <w:rsid w:val="00501BE5"/>
    <w:rsid w:val="00503216"/>
    <w:rsid w:val="00503220"/>
    <w:rsid w:val="00503FFE"/>
    <w:rsid w:val="005047C6"/>
    <w:rsid w:val="00504E12"/>
    <w:rsid w:val="005053C6"/>
    <w:rsid w:val="00506A5D"/>
    <w:rsid w:val="00513733"/>
    <w:rsid w:val="00513757"/>
    <w:rsid w:val="00514BEF"/>
    <w:rsid w:val="00515D5F"/>
    <w:rsid w:val="00516347"/>
    <w:rsid w:val="00517863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6F67"/>
    <w:rsid w:val="0054160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55750"/>
    <w:rsid w:val="00555ECD"/>
    <w:rsid w:val="00562EB7"/>
    <w:rsid w:val="00563ACF"/>
    <w:rsid w:val="00565E3A"/>
    <w:rsid w:val="005676B8"/>
    <w:rsid w:val="00570E9A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714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2D8C"/>
    <w:rsid w:val="005A32E3"/>
    <w:rsid w:val="005A414D"/>
    <w:rsid w:val="005A4CEE"/>
    <w:rsid w:val="005A5718"/>
    <w:rsid w:val="005A5D36"/>
    <w:rsid w:val="005A60C7"/>
    <w:rsid w:val="005B2505"/>
    <w:rsid w:val="005B397F"/>
    <w:rsid w:val="005B3A77"/>
    <w:rsid w:val="005B54C9"/>
    <w:rsid w:val="005B57FC"/>
    <w:rsid w:val="005B5BB6"/>
    <w:rsid w:val="005B627E"/>
    <w:rsid w:val="005B7A50"/>
    <w:rsid w:val="005B7CCB"/>
    <w:rsid w:val="005C0668"/>
    <w:rsid w:val="005C2305"/>
    <w:rsid w:val="005C3FA1"/>
    <w:rsid w:val="005C40DE"/>
    <w:rsid w:val="005C5FB3"/>
    <w:rsid w:val="005C6059"/>
    <w:rsid w:val="005C6A57"/>
    <w:rsid w:val="005C749C"/>
    <w:rsid w:val="005C7F30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31A"/>
    <w:rsid w:val="005E6528"/>
    <w:rsid w:val="005E6956"/>
    <w:rsid w:val="005E77E5"/>
    <w:rsid w:val="005F0735"/>
    <w:rsid w:val="005F21B7"/>
    <w:rsid w:val="005F5CDE"/>
    <w:rsid w:val="005F7195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4EA1"/>
    <w:rsid w:val="00617B8E"/>
    <w:rsid w:val="0062246A"/>
    <w:rsid w:val="00623734"/>
    <w:rsid w:val="00623973"/>
    <w:rsid w:val="006245C6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67BF0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2A7A"/>
    <w:rsid w:val="007153DD"/>
    <w:rsid w:val="00715548"/>
    <w:rsid w:val="007165FB"/>
    <w:rsid w:val="00717025"/>
    <w:rsid w:val="007172AD"/>
    <w:rsid w:val="00720833"/>
    <w:rsid w:val="00721991"/>
    <w:rsid w:val="00724604"/>
    <w:rsid w:val="0072655C"/>
    <w:rsid w:val="00731A84"/>
    <w:rsid w:val="00731E9B"/>
    <w:rsid w:val="007332BF"/>
    <w:rsid w:val="0073409C"/>
    <w:rsid w:val="00736EF6"/>
    <w:rsid w:val="00737B20"/>
    <w:rsid w:val="00745ADE"/>
    <w:rsid w:val="00745EC7"/>
    <w:rsid w:val="007466F7"/>
    <w:rsid w:val="00746C0C"/>
    <w:rsid w:val="00746CC3"/>
    <w:rsid w:val="007473E0"/>
    <w:rsid w:val="0074774F"/>
    <w:rsid w:val="00750059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42D5"/>
    <w:rsid w:val="007669A2"/>
    <w:rsid w:val="007671DC"/>
    <w:rsid w:val="007726C1"/>
    <w:rsid w:val="007730DC"/>
    <w:rsid w:val="00773621"/>
    <w:rsid w:val="00775913"/>
    <w:rsid w:val="007775A5"/>
    <w:rsid w:val="0078203B"/>
    <w:rsid w:val="00783DD9"/>
    <w:rsid w:val="00784169"/>
    <w:rsid w:val="00784C99"/>
    <w:rsid w:val="007861C7"/>
    <w:rsid w:val="00787C02"/>
    <w:rsid w:val="007903AF"/>
    <w:rsid w:val="0079125B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7DE"/>
    <w:rsid w:val="007B3CC0"/>
    <w:rsid w:val="007B51DA"/>
    <w:rsid w:val="007B6FD1"/>
    <w:rsid w:val="007B77AC"/>
    <w:rsid w:val="007C1054"/>
    <w:rsid w:val="007C1C2D"/>
    <w:rsid w:val="007C231C"/>
    <w:rsid w:val="007C2463"/>
    <w:rsid w:val="007C3B8A"/>
    <w:rsid w:val="007C4511"/>
    <w:rsid w:val="007C6A84"/>
    <w:rsid w:val="007D1413"/>
    <w:rsid w:val="007D2535"/>
    <w:rsid w:val="007D2919"/>
    <w:rsid w:val="007D4A61"/>
    <w:rsid w:val="007D4FBC"/>
    <w:rsid w:val="007D5633"/>
    <w:rsid w:val="007D6376"/>
    <w:rsid w:val="007D702A"/>
    <w:rsid w:val="007D7ACE"/>
    <w:rsid w:val="007E084A"/>
    <w:rsid w:val="007E0A12"/>
    <w:rsid w:val="007E0F6A"/>
    <w:rsid w:val="007E1E3A"/>
    <w:rsid w:val="007E2520"/>
    <w:rsid w:val="007E293A"/>
    <w:rsid w:val="007E4CD9"/>
    <w:rsid w:val="007E609C"/>
    <w:rsid w:val="007E625E"/>
    <w:rsid w:val="007F14BD"/>
    <w:rsid w:val="007F1D83"/>
    <w:rsid w:val="007F3CD1"/>
    <w:rsid w:val="007F467E"/>
    <w:rsid w:val="007F556D"/>
    <w:rsid w:val="007F677C"/>
    <w:rsid w:val="007F72C8"/>
    <w:rsid w:val="007F7A54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6876"/>
    <w:rsid w:val="00807E0B"/>
    <w:rsid w:val="00812608"/>
    <w:rsid w:val="00812940"/>
    <w:rsid w:val="008139D8"/>
    <w:rsid w:val="00815F15"/>
    <w:rsid w:val="00815F21"/>
    <w:rsid w:val="008161BB"/>
    <w:rsid w:val="00817B18"/>
    <w:rsid w:val="00821347"/>
    <w:rsid w:val="00826232"/>
    <w:rsid w:val="00826CDB"/>
    <w:rsid w:val="00827B69"/>
    <w:rsid w:val="00831555"/>
    <w:rsid w:val="0083204B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1899"/>
    <w:rsid w:val="00882605"/>
    <w:rsid w:val="00882E40"/>
    <w:rsid w:val="00883B2A"/>
    <w:rsid w:val="00884075"/>
    <w:rsid w:val="00884244"/>
    <w:rsid w:val="00885791"/>
    <w:rsid w:val="0088634A"/>
    <w:rsid w:val="00886745"/>
    <w:rsid w:val="0088705A"/>
    <w:rsid w:val="00887CA6"/>
    <w:rsid w:val="00887E61"/>
    <w:rsid w:val="0089094E"/>
    <w:rsid w:val="00891A57"/>
    <w:rsid w:val="0089232D"/>
    <w:rsid w:val="00892785"/>
    <w:rsid w:val="00892AA7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5C00"/>
    <w:rsid w:val="008A6D49"/>
    <w:rsid w:val="008B0B8F"/>
    <w:rsid w:val="008B116E"/>
    <w:rsid w:val="008B123C"/>
    <w:rsid w:val="008B409F"/>
    <w:rsid w:val="008B46E4"/>
    <w:rsid w:val="008B4F29"/>
    <w:rsid w:val="008B5E98"/>
    <w:rsid w:val="008C0BD2"/>
    <w:rsid w:val="008C1539"/>
    <w:rsid w:val="008C392A"/>
    <w:rsid w:val="008C3B74"/>
    <w:rsid w:val="008C4DE8"/>
    <w:rsid w:val="008C54C9"/>
    <w:rsid w:val="008C561F"/>
    <w:rsid w:val="008C591B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311C"/>
    <w:rsid w:val="008F5CA5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5BE0"/>
    <w:rsid w:val="0091632A"/>
    <w:rsid w:val="00917F61"/>
    <w:rsid w:val="009226BD"/>
    <w:rsid w:val="00922F23"/>
    <w:rsid w:val="00924CA2"/>
    <w:rsid w:val="00925E16"/>
    <w:rsid w:val="0092D209"/>
    <w:rsid w:val="00930356"/>
    <w:rsid w:val="0093114A"/>
    <w:rsid w:val="009313E7"/>
    <w:rsid w:val="00931B4C"/>
    <w:rsid w:val="00933547"/>
    <w:rsid w:val="009347E9"/>
    <w:rsid w:val="00935B87"/>
    <w:rsid w:val="00935D68"/>
    <w:rsid w:val="00937BBA"/>
    <w:rsid w:val="0093D2CF"/>
    <w:rsid w:val="00940D23"/>
    <w:rsid w:val="0094383C"/>
    <w:rsid w:val="00943B1A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2C86"/>
    <w:rsid w:val="00963D24"/>
    <w:rsid w:val="0096491D"/>
    <w:rsid w:val="00965DBE"/>
    <w:rsid w:val="00967583"/>
    <w:rsid w:val="0097299B"/>
    <w:rsid w:val="009779DA"/>
    <w:rsid w:val="009803CF"/>
    <w:rsid w:val="009806C2"/>
    <w:rsid w:val="00980B10"/>
    <w:rsid w:val="009810A5"/>
    <w:rsid w:val="0098116A"/>
    <w:rsid w:val="00981369"/>
    <w:rsid w:val="00981515"/>
    <w:rsid w:val="00982941"/>
    <w:rsid w:val="00982D76"/>
    <w:rsid w:val="00983421"/>
    <w:rsid w:val="00986716"/>
    <w:rsid w:val="009874F1"/>
    <w:rsid w:val="00993DD2"/>
    <w:rsid w:val="0099498F"/>
    <w:rsid w:val="00996005"/>
    <w:rsid w:val="00997379"/>
    <w:rsid w:val="009A13FC"/>
    <w:rsid w:val="009A5B6B"/>
    <w:rsid w:val="009A6904"/>
    <w:rsid w:val="009A7C55"/>
    <w:rsid w:val="009B0DD3"/>
    <w:rsid w:val="009B2015"/>
    <w:rsid w:val="009B28C9"/>
    <w:rsid w:val="009B40BF"/>
    <w:rsid w:val="009B41D2"/>
    <w:rsid w:val="009B48B2"/>
    <w:rsid w:val="009B6123"/>
    <w:rsid w:val="009B7E09"/>
    <w:rsid w:val="009C06DA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D7C33"/>
    <w:rsid w:val="009E130E"/>
    <w:rsid w:val="009E18B5"/>
    <w:rsid w:val="009E237C"/>
    <w:rsid w:val="009E2D48"/>
    <w:rsid w:val="009E2E60"/>
    <w:rsid w:val="009E6159"/>
    <w:rsid w:val="009E6B0D"/>
    <w:rsid w:val="009E7138"/>
    <w:rsid w:val="009E733D"/>
    <w:rsid w:val="009F002F"/>
    <w:rsid w:val="009F3CB7"/>
    <w:rsid w:val="009F3E97"/>
    <w:rsid w:val="009F4CDB"/>
    <w:rsid w:val="009F5B4C"/>
    <w:rsid w:val="009F5C7A"/>
    <w:rsid w:val="009F603E"/>
    <w:rsid w:val="009F7623"/>
    <w:rsid w:val="009F7B15"/>
    <w:rsid w:val="00A006F4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0777F"/>
    <w:rsid w:val="00A10B95"/>
    <w:rsid w:val="00A1398F"/>
    <w:rsid w:val="00A14531"/>
    <w:rsid w:val="00A153A6"/>
    <w:rsid w:val="00A15DA9"/>
    <w:rsid w:val="00A178F3"/>
    <w:rsid w:val="00A17CD6"/>
    <w:rsid w:val="00A204E0"/>
    <w:rsid w:val="00A21532"/>
    <w:rsid w:val="00A21ABC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3754E"/>
    <w:rsid w:val="00A404F9"/>
    <w:rsid w:val="00A40B11"/>
    <w:rsid w:val="00A40D37"/>
    <w:rsid w:val="00A41242"/>
    <w:rsid w:val="00A4133B"/>
    <w:rsid w:val="00A416BD"/>
    <w:rsid w:val="00A4394C"/>
    <w:rsid w:val="00A46389"/>
    <w:rsid w:val="00A46DDC"/>
    <w:rsid w:val="00A4740D"/>
    <w:rsid w:val="00A4782D"/>
    <w:rsid w:val="00A516D3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5334"/>
    <w:rsid w:val="00A66C48"/>
    <w:rsid w:val="00A670A4"/>
    <w:rsid w:val="00A67BA4"/>
    <w:rsid w:val="00A709D2"/>
    <w:rsid w:val="00A70F61"/>
    <w:rsid w:val="00A725CB"/>
    <w:rsid w:val="00A73E3F"/>
    <w:rsid w:val="00A7412F"/>
    <w:rsid w:val="00A74993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A0F19"/>
    <w:rsid w:val="00AA12D1"/>
    <w:rsid w:val="00AA248C"/>
    <w:rsid w:val="00AA2591"/>
    <w:rsid w:val="00AA2AAD"/>
    <w:rsid w:val="00AA2B7C"/>
    <w:rsid w:val="00AA329F"/>
    <w:rsid w:val="00AA67E9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59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4F90"/>
    <w:rsid w:val="00AD5343"/>
    <w:rsid w:val="00AD54CC"/>
    <w:rsid w:val="00AD569B"/>
    <w:rsid w:val="00AD74AA"/>
    <w:rsid w:val="00AD7A7B"/>
    <w:rsid w:val="00AD7FC0"/>
    <w:rsid w:val="00AE01DB"/>
    <w:rsid w:val="00AE223B"/>
    <w:rsid w:val="00AE3970"/>
    <w:rsid w:val="00AE3ACC"/>
    <w:rsid w:val="00AE3B9C"/>
    <w:rsid w:val="00AE4A0A"/>
    <w:rsid w:val="00AE5C25"/>
    <w:rsid w:val="00AE72D1"/>
    <w:rsid w:val="00AE7433"/>
    <w:rsid w:val="00AF0CFD"/>
    <w:rsid w:val="00AF18DE"/>
    <w:rsid w:val="00AF1DBE"/>
    <w:rsid w:val="00AF23D5"/>
    <w:rsid w:val="00AF28DC"/>
    <w:rsid w:val="00AF341E"/>
    <w:rsid w:val="00AF5873"/>
    <w:rsid w:val="00AF7FEE"/>
    <w:rsid w:val="00B007A2"/>
    <w:rsid w:val="00B00D86"/>
    <w:rsid w:val="00B01C4F"/>
    <w:rsid w:val="00B02F1E"/>
    <w:rsid w:val="00B032A1"/>
    <w:rsid w:val="00B033A3"/>
    <w:rsid w:val="00B03AD9"/>
    <w:rsid w:val="00B03B31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5D50"/>
    <w:rsid w:val="00B2677F"/>
    <w:rsid w:val="00B30796"/>
    <w:rsid w:val="00B30DEC"/>
    <w:rsid w:val="00B322C8"/>
    <w:rsid w:val="00B328BC"/>
    <w:rsid w:val="00B32EEB"/>
    <w:rsid w:val="00B350D2"/>
    <w:rsid w:val="00B36003"/>
    <w:rsid w:val="00B36A50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3A7"/>
    <w:rsid w:val="00B52537"/>
    <w:rsid w:val="00B543AE"/>
    <w:rsid w:val="00B54909"/>
    <w:rsid w:val="00B554DE"/>
    <w:rsid w:val="00B5743A"/>
    <w:rsid w:val="00B57CE9"/>
    <w:rsid w:val="00B60A6A"/>
    <w:rsid w:val="00B60EA7"/>
    <w:rsid w:val="00B612EC"/>
    <w:rsid w:val="00B65912"/>
    <w:rsid w:val="00B65ABB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82"/>
    <w:rsid w:val="00B93B1D"/>
    <w:rsid w:val="00B93D66"/>
    <w:rsid w:val="00B968A0"/>
    <w:rsid w:val="00B977C0"/>
    <w:rsid w:val="00B978F6"/>
    <w:rsid w:val="00BA0DFE"/>
    <w:rsid w:val="00BA1724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6B7"/>
    <w:rsid w:val="00BB7217"/>
    <w:rsid w:val="00BB75BB"/>
    <w:rsid w:val="00BB7C7F"/>
    <w:rsid w:val="00BC06D8"/>
    <w:rsid w:val="00BC174E"/>
    <w:rsid w:val="00BC23B6"/>
    <w:rsid w:val="00BC2C38"/>
    <w:rsid w:val="00BC2DEF"/>
    <w:rsid w:val="00BC3788"/>
    <w:rsid w:val="00BC39B4"/>
    <w:rsid w:val="00BC3F6B"/>
    <w:rsid w:val="00BC5063"/>
    <w:rsid w:val="00BD0289"/>
    <w:rsid w:val="00BD1D1A"/>
    <w:rsid w:val="00BD5A17"/>
    <w:rsid w:val="00BD6C99"/>
    <w:rsid w:val="00BD759D"/>
    <w:rsid w:val="00BE0FC4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AB4"/>
    <w:rsid w:val="00BF0369"/>
    <w:rsid w:val="00BF0C1E"/>
    <w:rsid w:val="00BF0FDB"/>
    <w:rsid w:val="00BF1831"/>
    <w:rsid w:val="00BF326E"/>
    <w:rsid w:val="00BF3A31"/>
    <w:rsid w:val="00BF7BEE"/>
    <w:rsid w:val="00C0092F"/>
    <w:rsid w:val="00C01056"/>
    <w:rsid w:val="00C01DDD"/>
    <w:rsid w:val="00C02C66"/>
    <w:rsid w:val="00C0420B"/>
    <w:rsid w:val="00C048D4"/>
    <w:rsid w:val="00C05092"/>
    <w:rsid w:val="00C058F7"/>
    <w:rsid w:val="00C07D5C"/>
    <w:rsid w:val="00C102E8"/>
    <w:rsid w:val="00C10885"/>
    <w:rsid w:val="00C10E19"/>
    <w:rsid w:val="00C13791"/>
    <w:rsid w:val="00C1380E"/>
    <w:rsid w:val="00C13C76"/>
    <w:rsid w:val="00C143ED"/>
    <w:rsid w:val="00C15A5F"/>
    <w:rsid w:val="00C17ED7"/>
    <w:rsid w:val="00C17F21"/>
    <w:rsid w:val="00C21231"/>
    <w:rsid w:val="00C21328"/>
    <w:rsid w:val="00C22443"/>
    <w:rsid w:val="00C22E45"/>
    <w:rsid w:val="00C25176"/>
    <w:rsid w:val="00C25626"/>
    <w:rsid w:val="00C25DB1"/>
    <w:rsid w:val="00C25F95"/>
    <w:rsid w:val="00C2667C"/>
    <w:rsid w:val="00C27619"/>
    <w:rsid w:val="00C276D6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B34"/>
    <w:rsid w:val="00C54C0F"/>
    <w:rsid w:val="00C556E4"/>
    <w:rsid w:val="00C563D2"/>
    <w:rsid w:val="00C57463"/>
    <w:rsid w:val="00C57C0F"/>
    <w:rsid w:val="00C60E43"/>
    <w:rsid w:val="00C611E5"/>
    <w:rsid w:val="00C63A22"/>
    <w:rsid w:val="00C64AF0"/>
    <w:rsid w:val="00C65091"/>
    <w:rsid w:val="00C67CAE"/>
    <w:rsid w:val="00C7069E"/>
    <w:rsid w:val="00C711DF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C99"/>
    <w:rsid w:val="00CB40A2"/>
    <w:rsid w:val="00CB4827"/>
    <w:rsid w:val="00CB49C1"/>
    <w:rsid w:val="00CB4C21"/>
    <w:rsid w:val="00CB50CD"/>
    <w:rsid w:val="00CC0603"/>
    <w:rsid w:val="00CC11C4"/>
    <w:rsid w:val="00CC1640"/>
    <w:rsid w:val="00CC22BD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E71A6"/>
    <w:rsid w:val="00CF0AAF"/>
    <w:rsid w:val="00CF21EE"/>
    <w:rsid w:val="00CF2E6D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346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5D0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104B"/>
    <w:rsid w:val="00D72BD4"/>
    <w:rsid w:val="00D72C38"/>
    <w:rsid w:val="00D72E40"/>
    <w:rsid w:val="00D73867"/>
    <w:rsid w:val="00D75BDC"/>
    <w:rsid w:val="00D764EC"/>
    <w:rsid w:val="00D7746D"/>
    <w:rsid w:val="00D77B1F"/>
    <w:rsid w:val="00D782E4"/>
    <w:rsid w:val="00D82397"/>
    <w:rsid w:val="00D823A7"/>
    <w:rsid w:val="00D82B25"/>
    <w:rsid w:val="00D83F5D"/>
    <w:rsid w:val="00D847DC"/>
    <w:rsid w:val="00D85ECA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97BF7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E7F1E"/>
    <w:rsid w:val="00DF2DAE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93F"/>
    <w:rsid w:val="00E12BA9"/>
    <w:rsid w:val="00E14BF1"/>
    <w:rsid w:val="00E14BF8"/>
    <w:rsid w:val="00E1533C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294D"/>
    <w:rsid w:val="00E4390A"/>
    <w:rsid w:val="00E45408"/>
    <w:rsid w:val="00E4670C"/>
    <w:rsid w:val="00E46CD8"/>
    <w:rsid w:val="00E477C8"/>
    <w:rsid w:val="00E47FFB"/>
    <w:rsid w:val="00E521D4"/>
    <w:rsid w:val="00E55E57"/>
    <w:rsid w:val="00E57195"/>
    <w:rsid w:val="00E57C4E"/>
    <w:rsid w:val="00E57D7B"/>
    <w:rsid w:val="00E57E27"/>
    <w:rsid w:val="00E6022C"/>
    <w:rsid w:val="00E62D2C"/>
    <w:rsid w:val="00E634E4"/>
    <w:rsid w:val="00E64986"/>
    <w:rsid w:val="00E64EC2"/>
    <w:rsid w:val="00E64EED"/>
    <w:rsid w:val="00E66C15"/>
    <w:rsid w:val="00E67480"/>
    <w:rsid w:val="00E70A2E"/>
    <w:rsid w:val="00E70E75"/>
    <w:rsid w:val="00E70EF2"/>
    <w:rsid w:val="00E71085"/>
    <w:rsid w:val="00E76BE0"/>
    <w:rsid w:val="00E778AD"/>
    <w:rsid w:val="00E77A8D"/>
    <w:rsid w:val="00E80B4A"/>
    <w:rsid w:val="00E816B5"/>
    <w:rsid w:val="00E81D97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E5A0"/>
    <w:rsid w:val="00EB2876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452"/>
    <w:rsid w:val="00EC4D1B"/>
    <w:rsid w:val="00EC5704"/>
    <w:rsid w:val="00EC5A31"/>
    <w:rsid w:val="00EC7CF4"/>
    <w:rsid w:val="00ED0982"/>
    <w:rsid w:val="00ED33B4"/>
    <w:rsid w:val="00ED7233"/>
    <w:rsid w:val="00ED7967"/>
    <w:rsid w:val="00EE185F"/>
    <w:rsid w:val="00EE20BC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47EC"/>
    <w:rsid w:val="00F063A0"/>
    <w:rsid w:val="00F06780"/>
    <w:rsid w:val="00F06C47"/>
    <w:rsid w:val="00F07973"/>
    <w:rsid w:val="00F10A64"/>
    <w:rsid w:val="00F112EB"/>
    <w:rsid w:val="00F11531"/>
    <w:rsid w:val="00F13A3E"/>
    <w:rsid w:val="00F13B44"/>
    <w:rsid w:val="00F148C7"/>
    <w:rsid w:val="00F16245"/>
    <w:rsid w:val="00F166B5"/>
    <w:rsid w:val="00F20C3E"/>
    <w:rsid w:val="00F21F0C"/>
    <w:rsid w:val="00F22424"/>
    <w:rsid w:val="00F233E4"/>
    <w:rsid w:val="00F2449F"/>
    <w:rsid w:val="00F24B00"/>
    <w:rsid w:val="00F24F21"/>
    <w:rsid w:val="00F250C5"/>
    <w:rsid w:val="00F2536D"/>
    <w:rsid w:val="00F25B3B"/>
    <w:rsid w:val="00F30984"/>
    <w:rsid w:val="00F30B6E"/>
    <w:rsid w:val="00F31494"/>
    <w:rsid w:val="00F31840"/>
    <w:rsid w:val="00F348D0"/>
    <w:rsid w:val="00F36544"/>
    <w:rsid w:val="00F370D7"/>
    <w:rsid w:val="00F37EC8"/>
    <w:rsid w:val="00F41C79"/>
    <w:rsid w:val="00F41DB5"/>
    <w:rsid w:val="00F4251B"/>
    <w:rsid w:val="00F42CEB"/>
    <w:rsid w:val="00F43362"/>
    <w:rsid w:val="00F43728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677AD"/>
    <w:rsid w:val="00F70884"/>
    <w:rsid w:val="00F739AC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5EB6"/>
    <w:rsid w:val="00F86495"/>
    <w:rsid w:val="00F875FE"/>
    <w:rsid w:val="00F9099C"/>
    <w:rsid w:val="00F91198"/>
    <w:rsid w:val="00F91E24"/>
    <w:rsid w:val="00F91E43"/>
    <w:rsid w:val="00F927D9"/>
    <w:rsid w:val="00F93577"/>
    <w:rsid w:val="00F93F11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A7E"/>
    <w:rsid w:val="00FB2D00"/>
    <w:rsid w:val="00FB2D61"/>
    <w:rsid w:val="00FB31F0"/>
    <w:rsid w:val="00FB4D5C"/>
    <w:rsid w:val="00FB79F6"/>
    <w:rsid w:val="00FB7CB3"/>
    <w:rsid w:val="00FC0048"/>
    <w:rsid w:val="00FC3263"/>
    <w:rsid w:val="00FC3688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367"/>
    <w:rsid w:val="00FF047C"/>
    <w:rsid w:val="00FF0E3F"/>
    <w:rsid w:val="00FF1A4F"/>
    <w:rsid w:val="00FF1C37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9188B"/>
  <w15:docId w15:val="{2C432461-9765-44D9-9AD6-579247E5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94D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C3491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A006F4"/>
    <w:pPr>
      <w:tabs>
        <w:tab w:val="left" w:pos="72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C17ED7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yperlink" Target="https://projekty-test.cst2021.gov.pl/auth/register?token=eK/LJ1oUY0+klWoGNh0wcw==" TargetMode="External"/><Relationship Id="rId80" Type="http://schemas.openxmlformats.org/officeDocument/2006/relationships/image" Target="media/image68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st2021.gov.pl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ta.Maciejewska\Desktop\Instrukcje\SL2021%20Domena%20Projekt\Instrukcja_SL2021_Projekty_Beneficjent_2.1_2023_06_2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513138-54F1-41DA-92F5-39CBDB7BB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Instrukcja_SL2021_Projekty_Beneficjent_2.1_2023_06_22.dotx</Template>
  <TotalTime>1</TotalTime>
  <Pages>81</Pages>
  <Words>11363</Words>
  <Characters>68178</Characters>
  <Application>Microsoft Office Word</Application>
  <DocSecurity>0</DocSecurity>
  <Lines>568</Lines>
  <Paragraphs>158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Maciejewska Agata</dc:creator>
  <cp:keywords/>
  <dc:description/>
  <cp:lastModifiedBy>Przemysław Szałaj</cp:lastModifiedBy>
  <cp:revision>4</cp:revision>
  <dcterms:created xsi:type="dcterms:W3CDTF">2024-12-20T14:15:00Z</dcterms:created>
  <dcterms:modified xsi:type="dcterms:W3CDTF">2025-06-04T12:36:00Z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f47226c7-a5f9-4e65-a283-0e4a01380ba5</vt:lpwstr>
  </property>
  <property fmtid="{D5CDD505-2E9C-101B-9397-08002B2CF9AE}" pid="11" name="MediaServiceImageTags">
    <vt:lpwstr/>
  </property>
  <property fmtid="{D5CDD505-2E9C-101B-9397-08002B2CF9AE}" pid="12" name="Order">
    <vt:r8>154200</vt:r8>
  </property>
  <property fmtid="{D5CDD505-2E9C-101B-9397-08002B2CF9AE}" pid="13" name="_ExtendedDescription">
    <vt:lpwstr/>
  </property>
</Properties>
</file>